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Государственное общеобразовательное учреждение</w:t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Средняя общеобразовательная школа №4 </w:t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углубленным изучением французского языка имени Жака-Ива Кусто</w:t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Василеостровского района Санкт-Петербурга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571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8"/>
        <w:gridCol w:w="4642"/>
      </w:tblGrid>
      <w:tr>
        <w:trPr/>
        <w:tc>
          <w:tcPr>
            <w:tcW w:w="49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Утверждаю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Директор ГБОУ СОШ №4 Кусто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___________________________Т.Р.Берлина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01 сентября 20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642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Согласовано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заседании педагогического совета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протокол №1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30 августа 20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</w:t>
            </w:r>
          </w:p>
        </w:tc>
      </w:tr>
    </w:tbl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  <w:t>ДОПОЛНИТЕЛЬНАЯ ОБЩЕОБРАЗОВАТЕЛЬНАЯ ОБЩЕРАЗВИВАЮЩАЯ РАБОЧАЯ ПРОГРАММА СОЦИАЛЬНО-ПЕДАГОГИЧЕСКОЙ НАПРАВЛЕННОСТИ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  <w:t>«ШКОЛА ПОЛНОГО ДНЯ»</w:t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учащихся 1 классов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20</w:t>
      </w:r>
      <w:r>
        <w:rPr>
          <w:rFonts w:cs="Times New Roman" w:ascii="Times New Roman" w:hAnsi="Times New Roman"/>
          <w:sz w:val="28"/>
          <w:szCs w:val="28"/>
        </w:rPr>
        <w:t>21</w:t>
      </w:r>
      <w:r>
        <w:rPr>
          <w:rFonts w:cs="Times New Roman" w:ascii="Times New Roman" w:hAnsi="Times New Roman"/>
          <w:sz w:val="28"/>
          <w:szCs w:val="28"/>
        </w:rPr>
        <w:t>/202</w:t>
      </w:r>
      <w:r>
        <w:rPr>
          <w:rFonts w:cs="Times New Roman" w:ascii="Times New Roman" w:hAnsi="Times New Roman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учебный год</w:t>
      </w:r>
    </w:p>
    <w:p>
      <w:pPr>
        <w:pStyle w:val="NoSpacing"/>
        <w:jc w:val="center"/>
        <w:rPr/>
      </w:pPr>
      <w:r>
        <w:rPr/>
      </w:r>
    </w:p>
    <w:p>
      <w:pPr>
        <w:pStyle w:val="NoSpacing"/>
        <w:jc w:val="center"/>
        <w:rPr/>
      </w:pPr>
      <w:r>
        <w:rPr/>
      </w:r>
    </w:p>
    <w:p>
      <w:pPr>
        <w:pStyle w:val="NoSpacing"/>
        <w:jc w:val="center"/>
        <w:rPr/>
      </w:pPr>
      <w:r>
        <w:rPr/>
      </w:r>
    </w:p>
    <w:p>
      <w:pPr>
        <w:pStyle w:val="NoSpacing"/>
        <w:jc w:val="center"/>
        <w:rPr/>
      </w:pPr>
      <w:r>
        <w:rPr/>
      </w:r>
    </w:p>
    <w:p>
      <w:pPr>
        <w:pStyle w:val="NoSpacing"/>
        <w:jc w:val="center"/>
        <w:rPr/>
      </w:pPr>
      <w:r>
        <w:rPr/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ПРОГРАММА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Программа разработана в соответствии с: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Федеральным законом от 29.12.2012 № 273-ФЗ «Об образовании в Российской Федерации»;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Концепцией развития дополнительного образования детей/распоряжение Правительства РФ от 4 сентября 2014 №1726-р;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Приказом Министерства образования и науки Российской Федерации от 29 августа 2013 г № 1008 «Порядок организации и осуществления образовательной деятельности по дополнительным общеобразовательным программам»;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(Постановление Главного государственного санитарного врача Российской Федерации от 4 июля 2014 №41);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Распоряжением Комитета по образованию от 01.03.2017 № 617-р «Об утверждении Методических рекомендаций по проектированию дополнительных общеразвивающих программ в государственных образовательных организациях Санкт-Петербурга, находящихся в ведении Комитета по образованию»;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Уставом ГБОУ СОШ №4 Кусто;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Положением об организации деятельности по оказанию дополнительных платных образовательных услуг на базе ГБОУ СОШ №4 Кусто.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Направленность программы- </w:t>
      </w:r>
      <w:r>
        <w:rPr>
          <w:rFonts w:cs="Times New Roman" w:ascii="Times New Roman" w:hAnsi="Times New Roman"/>
          <w:sz w:val="24"/>
          <w:szCs w:val="24"/>
        </w:rPr>
        <w:t>социально-педагогическая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Поколение современных детей формируется под влиянием изменяющихся условий жизни, поэтому перед педагогами возникают все новые и более сложные задачи обучения и воспитания. Одна из главных задач школы состоит в том, чтобы не только дать знания, но и пробудить личность, привить интерес к обучению, тягу к самосовершенствованию. Познавательная деятельность школьника в современном обществе представляет собой систематически совершаемую деятельность подрастающего поколения. Также отличительной чертой познавательной деятельности школьника является характер протекания. В зависимости от активности, самостоятельности школьника в одних случаях познавательная деятельность носит подражательный, репродуктивный характер, в других -  поисковый, в иных – творческий. Именно характер протекания процесса деятельности и влияет на характер приобретаемых знаний, умений, навыков.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Внеклассная работа – составная часть учебно-воспитательного процесса в школе, одна из форм организации свободного времени учащихся.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Внеклассная воспитательная работа представляет собой совокупность различных видов деятельности и обладает широкими возможностями воспитательного воздействия на ребенка. Именно внеклассная работа, в нашем случае в условиях «Школы Полного Дня», позволяет развивать познавательную активность  младших школьников. Программа должна создать для младших школьников некую рафинированную среду, которая втягивала бы в себя каждого ребенка, тем самым увлекая его, по возможности, из стихийного культурно-образовательного пространства в специально организованное воспитательное пространство, в котором ребенок будет защищен физически и психологически, занят разнообразной развивающей деятельностью, где ему было бы интересно и конфортно.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Адресат программы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планирование разработано для проведения воспитательной работы в «Школе Полного Дня» для учащихся 1-х классов. Оно рассчитано на 60 часов в месяц при 5-дневной рабочей неделе,3 астрономических часа в день.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деятельности педагогов используются различные методы и формы организации воспитательной работы: экскурсии, прогулки, беседы о здоровом образе жизни, правилах поведения на дороге, в общественных местах и др.с учетом возрастных и психологических особенностей детей данного возраста.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Актуальность программы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Актуальность общеобразовательной обшеразвивающей программы социально-педагогической направленности «Школы Полного Дня» в том, что она создает благоприятные условия для личностного развития учеников, способствует формированию положительной мотивации личности к творчеству и всестороннему развитию.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Программа дополнительного образования предусматривает реализацию основной образовательной программы начального общего образования через внеурочную деятельность. Одной из моделей организации внеурочной деятельности обучающихся является работа «Школы Полного Дня». 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«Школа Полного Дня»– современная модель организации внеурочной деятельности школьников, создающая благоприятные условия для повышения эффективности выполнения обучающимися домашних заданий, способствующая личностному росту детей, реализации принципов духовно-нравственного воспитания и формированию культуры здорового образы жизни и безопасной жизненной среды. Эта программа дает возможность избежать многих сложностей в организации учебного процесса, обеспечивает свободный выбор учащихся по интересам, построение гибкого режима, учитывающего семейную ситуацию и индивидуальные особенности каждого ребенка.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Основные преимущества организации деятельности «Школы Полного Дня»: 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создание комплекса условий для успешной реализации образовательного процесса в течение всего дня, включая питание и прогулки; </w:t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развивающие и познавательные занятия, учитывающие индивидуальность каждого ребенка;</w:t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сложившаяся практика финансирования данной программы за счет родителей, которые не имеют возможности в связи с полной занятостью забирать детей из школы ранее 18.00.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Цели программы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- Обеспечение связи учебных занятий в классе и в «Школе Полного Дня»;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- Организация групповой,  коллективной и индивидуальной проектной деятельности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- Создание среды, благоприятной для созидания и всестороннего развития личности учащегося;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- Формирование положительной мотивации к жизни у ребенка.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Задачи программы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br/>
        <w:t>Данная программа имеет потенциал для решения следующих задач: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br/>
        <w:t>1. Интенсификация всех уровней учебно-воспитательного процесса за счет дополнительного образования, а именно:</w:t>
        <w:br/>
        <w:t>•    повышение эффективности и качества процесса обучения и воспитания;</w:t>
        <w:br/>
        <w:t>•    повышение активности познавательной деятельности;</w:t>
        <w:br/>
        <w:t>•    углубление межпредметных связей;</w:t>
        <w:br/>
        <w:t>•    создание условий для равного проявления индивидуальных способностей в деятельности.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br/>
        <w:t>2. Подготовка школьника к жизни в обществе:</w:t>
        <w:br/>
        <w:t>•    развитие познавательной, социальной, творческой активности ребенка, его нравственных качеств;</w:t>
        <w:br/>
        <w:t>•    развитие коммуникативных способностей;</w:t>
        <w:br/>
        <w:t>•    формирование у младших школьников целостного и эмоционально–образного восприятия мира;</w:t>
        <w:br/>
        <w:t>•    эстетическое воспитание.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Основные формы работы «Школы Полного Дня»: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практические занятия, ролевые игры, конкурсы, праздники, беседы, викторины, чтение художественной литературы, экскурсии.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Программа разработана с учетом запросов детей, потребностей семьи и общества в разносторонне развитой личности, острой необходимости социальной защиты детей в современных условиях.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Учебно-воспитательная работа в «Школе Полного Дня» по данной программе представляет собой совокупность различных видов деятельности и обладает широкими возможностями воспитательного воздействия на ребенка в различных образовательных областях: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eastAsia="ru-RU"/>
        </w:rPr>
        <w:t>эстетическое воспитание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– формируется эстетическое отношение к жизни (труду, природе, искусству, поведению); развивается чувство прекрасного;</w:t>
        <w:br/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eastAsia="ru-RU"/>
        </w:rPr>
        <w:t>физическое воспитание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предполагает правильное физическое развитие школьника, выработку двигательных умений и навыков, формирование гигиенических умений и навыков; трудовое воспитание – акцент делается на практическом применении школьниками теоретических знаний;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eastAsia="ru-RU"/>
        </w:rPr>
        <w:t>трудовое образование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является комплексным и включает представления о технике и технологии, умения решать практические задачи, достигать качественных результатов;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eastAsia="ru-RU"/>
        </w:rPr>
        <w:t>экологическое воспитание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– основной задачей является конкретная практическая природоохранная деятельность;</w:t>
        <w:br/>
        <w:t>нравственное воспитание – формирование нравственного создания, воспитание и развитие нравственных чувств, выработка умений и привычек нравственного поведения;</w:t>
        <w:br/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  <w:lang w:eastAsia="ru-RU"/>
        </w:rPr>
        <w:t>умственное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воспитание.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Работа воспитателя по программе «Школы Полного Дня» основывается на следующих принципах: гуманизм и педагогический оптимизм, признание уникальности каждого ребенка; гибкость, вариативность форм проведения занятий, разнообразие методов и приемов; интеграция различных видов деятельности, демократия и активность.</w:t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18"/>
          <w:szCs w:val="18"/>
          <w:lang w:eastAsia="ru-RU"/>
        </w:rPr>
      </w:pPr>
      <w:r>
        <w:rPr>
          <w:rFonts w:cs="Arial" w:ascii="Arial" w:hAnsi="Arial"/>
          <w:color w:val="000000"/>
          <w:sz w:val="18"/>
          <w:szCs w:val="18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Условия реализации программы 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Материально-техническое и дидактическое обеспечения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Хорошо освещенный и оснащенный кабинет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Оборудование (компьютер, проектор)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Материалы для прикладных занятий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Настольные игры, книги, раскраски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Спортивный инвентарь для занятий на свежем воздухе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Необходимый контингент учащихся</w:t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Соответствующее требованиям расписание занятий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программы «Школа Полного Дня»: </w:t>
      </w:r>
    </w:p>
    <w:p>
      <w:pPr>
        <w:pStyle w:val="Normal"/>
        <w:numPr>
          <w:ilvl w:val="0"/>
          <w:numId w:val="5"/>
        </w:numPr>
        <w:spacing w:lineRule="auto" w:line="240" w:before="0" w:after="0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Style w:val="C2"/>
          <w:rFonts w:cs="Times New Roman" w:ascii="Times New Roman" w:hAnsi="Times New Roman"/>
          <w:color w:val="000000"/>
          <w:sz w:val="24"/>
          <w:szCs w:val="24"/>
        </w:rPr>
        <w:t>повышение качества обучения учащихся;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развитие индивидуальности учащихся;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развитие интереса к изучаемым предметам;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развитие самостоятельности;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формирование полезных привычек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формирование ценностных ориентаций, социальных компетенций, моделей поведения младших школьников;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расширение кругозора, развитие общей культуры;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ознакомление с общечеловеческими ценностями мировой культуры, духовными ценностями отечественной культуры, нравственно-этическими ценностями многонационального народа России и народов других стран;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формирование у детей ценностных ориентаций общечеловеческого содержания, активной жизненной позиции, потребности в самореализации в образовательной и иной творческой деятельности;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развитие коммуникативных навыков, навыков самоорганизации;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rStyle w:val="C2"/>
          <w:color w:val="000000"/>
        </w:rPr>
      </w:pPr>
      <w:r>
        <w:rPr>
          <w:rStyle w:val="C2"/>
          <w:color w:val="000000"/>
        </w:rPr>
        <w:t>формирование и расширение опыта позитивного взаимодействия с окружающим миром, воспитание основ правовой, эстетической, физической и экологической культуры.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пробудить в детях желание заботиться о своём здоровье;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формировать установки на использование здорового питания;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создавать условия для использования оптимальных двигательных режимов для детей с учётом их возрастных , психологических и иных особенностей;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развивать потребности в занятиях физической культурой и спортом;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соблюдать режим дня;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формировать знания негативных факторов риска здоровью детей (сниженная двигательная активность, курение, алкоголь, наркотики и другие психоактивные вещества, инфекционные заболевания);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способствовать становлению навыков противостояния вовлечению в табакокурение, употребление алкоголя наркотических и сильнодействующих веществ;</w:t>
      </w:r>
    </w:p>
    <w:p>
      <w:pPr>
        <w:pStyle w:val="C3"/>
        <w:numPr>
          <w:ilvl w:val="0"/>
          <w:numId w:val="5"/>
        </w:numPr>
        <w:spacing w:beforeAutospacing="0" w:before="0" w:afterAutospacing="0" w:after="0"/>
        <w:rPr>
          <w:rStyle w:val="C2"/>
          <w:color w:val="000000"/>
        </w:rPr>
      </w:pPr>
      <w:r>
        <w:rPr>
          <w:rStyle w:val="C2"/>
          <w:color w:val="000000"/>
        </w:rPr>
        <w:t>формировать потребности ребёнка безбоязненно обращаться к врачу по любым вопросам, связанным с особенностями роста и развития, состояния здоровья, развитие готовности самостоятельно поддерживать своё здоровье на основе использования навыков личной гигиены.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Оценочные и методические материалы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Дик Н.Ф. «Школа ПолногоДня: Новое содержание обучения и воспитания в 1-2 классах», Москва, издательство Феникс, 2008г.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Бурданова Г.П., Мячина Е.В. Шостак Р.М. «Школа Полного Дня», Москва, издательство Педагогический Поиск, 2010г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Евладова Е.Б., Логинова Л.Г. «Как разработать программу внеурочной деятельности и дополнительного образования», Москва, издательство Русское Слово, 2015 г.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Мартынова А.А. «Школа Полного дня» учебно-методический материал, интернет-портал Социальная Сеть Работников Образования 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www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nsportal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ru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Приложение1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УЧЕБНЫЙ ПЛАН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571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58"/>
        <w:gridCol w:w="3715"/>
        <w:gridCol w:w="789"/>
        <w:gridCol w:w="1100"/>
        <w:gridCol w:w="1276"/>
        <w:gridCol w:w="2232"/>
      </w:tblGrid>
      <w:tr>
        <w:trPr/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контроля</w:t>
            </w:r>
          </w:p>
        </w:tc>
      </w:tr>
      <w:tr>
        <w:trPr/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7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2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Игры на свежем воздухе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Творческое воспитание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Чтение и обсуждение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Музыкальный час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Просмотры м\фильмов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Историческое воспитание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Конкурсы и викторины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Приложение2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Календарный учебный план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tbl>
      <w:tblPr>
        <w:tblW w:w="9570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594"/>
        <w:gridCol w:w="1595"/>
        <w:gridCol w:w="1595"/>
        <w:gridCol w:w="1595"/>
        <w:gridCol w:w="1595"/>
        <w:gridCol w:w="1595"/>
      </w:tblGrid>
      <w:tr>
        <w:trPr/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Год обучения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начала обучения по программе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окончания обучения по программе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учебных недель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 занятий</w:t>
            </w:r>
          </w:p>
        </w:tc>
      </w:tr>
      <w:tr>
        <w:trPr/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.09.20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26.05.20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часа в день, 5 раз в неделю</w:t>
            </w:r>
          </w:p>
        </w:tc>
      </w:tr>
    </w:tbl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Задачи программы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Интенсификация всех уровней учебно-воспитательного процесса за счет дополнительного образования, а именно: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Повышение эффективности и качества процесса обучения и воспитания;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Повышение активности познавательной деятельности;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Углубление межпредметных связей;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Создание условий для равного проявления индивидуальных способностей в деятельности.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br/>
        <w:t>Подготовка школьника к жизни в обществе: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Развитие познавательной, социальной, творческой активности ребенка, его нравственных качеств;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Развитие коммуникативных способностей;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Формирование у младших школьников целостного и эмоционально–образного восприятия мира;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Эстетическое воспитание.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программы «Школа Полного Дня»: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Личностные результаты: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Style w:val="C2"/>
          <w:rFonts w:cs="Times New Roman" w:ascii="Times New Roman" w:hAnsi="Times New Roman"/>
          <w:color w:val="000000"/>
          <w:sz w:val="24"/>
          <w:szCs w:val="24"/>
        </w:rPr>
        <w:t>-повышение качества обучения учащихся;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-развитие индивидуальности учащихся;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-развитие интереса к изучаемым предметам;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-развитие самостоятельности;</w:t>
      </w:r>
    </w:p>
    <w:p>
      <w:pPr>
        <w:pStyle w:val="C3"/>
        <w:spacing w:beforeAutospacing="0" w:before="0" w:afterAutospacing="0" w:after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-формирование полезных привычек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11"/>
          <w:b/>
          <w:bCs/>
          <w:color w:val="000000"/>
        </w:rPr>
        <w:t>1.2. Результаты духовно-нравственного воспитания: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11"/>
          <w:b/>
          <w:bCs/>
          <w:color w:val="000000"/>
        </w:rPr>
        <w:t>-</w:t>
      </w:r>
      <w:r>
        <w:rPr>
          <w:rStyle w:val="Appleconvertedspace"/>
          <w:b/>
          <w:bCs/>
          <w:color w:val="000000"/>
        </w:rPr>
        <w:t> </w:t>
      </w:r>
      <w:r>
        <w:rPr>
          <w:rStyle w:val="C2"/>
          <w:color w:val="000000"/>
        </w:rPr>
        <w:t>формирование ценностных ориентаций, социальных компетенций, моделей поведения младших школьников;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-расширение кругозора, развитие общей культуры;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-ознакомление с общечеловеческими ценностями мировой культуры, духовными ценностями отечественной культуры, нравственно-этическими ценностями многонационального народа России и народов других стран;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-формирование у детей ценностных ориентаций общечеловеческого содержания, активной жизненной позиции, потребности в самореализации в образовательной и иной творческой деятельности;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-развитие коммуникативных навыков, навыков самоорганизации;</w:t>
      </w:r>
    </w:p>
    <w:p>
      <w:pPr>
        <w:pStyle w:val="C3"/>
        <w:spacing w:beforeAutospacing="0" w:before="0" w:afterAutospacing="0" w:after="0"/>
        <w:rPr>
          <w:rStyle w:val="C2"/>
          <w:color w:val="000000"/>
        </w:rPr>
      </w:pPr>
      <w:r>
        <w:rPr>
          <w:rStyle w:val="C2"/>
          <w:color w:val="000000"/>
        </w:rPr>
        <w:t>-формирование и расширение опыта позитивного взаимодействия с окружающим миром, воспитание основ правовой, эстетической, физической и экологической культуры.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color w:val="000000"/>
        </w:rPr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b/>
          <w:bCs/>
          <w:color w:val="000000"/>
        </w:rPr>
        <w:t>1.3.</w:t>
      </w:r>
      <w:r>
        <w:rPr>
          <w:color w:val="000000"/>
        </w:rPr>
        <w:t xml:space="preserve"> Р</w:t>
      </w:r>
      <w:r>
        <w:rPr>
          <w:rStyle w:val="C11"/>
          <w:b/>
          <w:bCs/>
          <w:color w:val="000000"/>
        </w:rPr>
        <w:t>езультаты по формированию культуры здорового и безопасного образа жизни: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-пробудить в детях желание заботиться о своём здоровье;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-формировать установки на использование здорового питания;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-создавать условия для использования оптимальных двигательных режимов для детей с учётом их возрастных , психологических и иных особенностей;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-развивать потребности в занятиях физической культурой и спортом;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-соблюдать режим дня;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-формировать знания негативных факторов риска здоровью детей (сниженная двигательная активность, курение, алкоголь, наркотики и другие психоактивные вещества, инфекционные заболевания);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-способствовать становлению навыков противостояния вовлечению в табакокурение, употребление алкоголя наркотических и сильнодействующих веществ;</w:t>
      </w:r>
    </w:p>
    <w:p>
      <w:pPr>
        <w:pStyle w:val="C3"/>
        <w:spacing w:beforeAutospacing="0" w:before="0" w:afterAutospacing="0" w:after="0"/>
        <w:rPr>
          <w:rStyle w:val="C2"/>
          <w:color w:val="000000"/>
        </w:rPr>
      </w:pPr>
      <w:r>
        <w:rPr>
          <w:rStyle w:val="C2"/>
          <w:color w:val="000000"/>
        </w:rPr>
        <w:t>-формировать потребности ребёнка безбоязненно обращаться к врачу по любым вопросам, связанным с особенностями роста и развития, состояния здоровья, развитие готовности самостоятельно поддерживать своё здоровье на основе использования навыков личной гигиены.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color w:val="000000"/>
        </w:rPr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11"/>
          <w:color w:val="000000"/>
        </w:rPr>
        <w:t>Планируемые образовательные результаты внеурочной д</w:t>
      </w:r>
      <w:bookmarkStart w:id="0" w:name="_GoBack"/>
      <w:bookmarkEnd w:id="0"/>
      <w:r>
        <w:rPr>
          <w:rStyle w:val="C11"/>
          <w:color w:val="000000"/>
        </w:rPr>
        <w:t>еятельности</w:t>
      </w:r>
      <w:r>
        <w:rPr>
          <w:rStyle w:val="Appleconvertedspace"/>
          <w:color w:val="000000"/>
        </w:rPr>
        <w:t> </w:t>
      </w:r>
      <w:r>
        <w:rPr>
          <w:rStyle w:val="C2"/>
          <w:color w:val="000000"/>
        </w:rPr>
        <w:t>можно разделить на три уровня.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             </w:t>
      </w:r>
      <w:r>
        <w:rPr>
          <w:rStyle w:val="Appleconvertedspace"/>
          <w:color w:val="000000"/>
        </w:rPr>
        <w:t> </w:t>
      </w:r>
      <w:r>
        <w:rPr>
          <w:rStyle w:val="C15"/>
          <w:i/>
          <w:iCs/>
          <w:color w:val="000000"/>
        </w:rPr>
        <w:t>Первый уровень</w:t>
      </w:r>
      <w:r>
        <w:rPr>
          <w:rStyle w:val="C2"/>
          <w:color w:val="000000"/>
        </w:rPr>
        <w:t> результатов – приобретение школьниками социальных знаний (об общественных нормах, об устройстве общества, о социально одобряемых и неодобряемых формах поведения в обществе и т. п.), понимания социальной реальности и повседневной жизни. Для достижения данного уровня результатов особое значение имеет взаимодействие школьника с учителями (в основном и дополнительном образовании) как значимыми для него носителями социального знания и повседневного опыта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rStyle w:val="C2"/>
          <w:color w:val="000000"/>
        </w:rPr>
        <w:t>             </w:t>
      </w:r>
      <w:r>
        <w:rPr>
          <w:rStyle w:val="C15"/>
          <w:i/>
          <w:iCs/>
          <w:color w:val="000000"/>
        </w:rPr>
        <w:t>Второй уровень</w:t>
      </w:r>
      <w:r>
        <w:rPr>
          <w:rStyle w:val="C2"/>
          <w:color w:val="000000"/>
        </w:rPr>
        <w:t> результатов – формирование позитивных отношений школьника к базовым ценностям общества (человек, семья, Родина,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равноправное взаимодействие школьника на уровне класса, школы, т. е. в защищённой, дружественной ему социальной среде. Именно в такой близкой социальной среде ребёнок получает первое практическое подтверждение приобретённых социальных знаний, начинает их ценить.</w:t>
      </w:r>
    </w:p>
    <w:p>
      <w:pPr>
        <w:pStyle w:val="C3"/>
        <w:spacing w:beforeAutospacing="0" w:before="0" w:afterAutospacing="0" w:after="0"/>
        <w:rPr>
          <w:rStyle w:val="C2"/>
          <w:color w:val="000000"/>
        </w:rPr>
      </w:pPr>
      <w:r>
        <w:rPr>
          <w:rStyle w:val="C2"/>
          <w:color w:val="000000"/>
        </w:rPr>
        <w:t>             </w:t>
      </w:r>
      <w:r>
        <w:rPr>
          <w:rStyle w:val="C2"/>
          <w:i/>
          <w:iCs/>
          <w:color w:val="000000"/>
        </w:rPr>
        <w:t>Третий уровень</w:t>
      </w:r>
      <w:r>
        <w:rPr>
          <w:rStyle w:val="C2"/>
          <w:color w:val="000000"/>
        </w:rPr>
        <w:t> результатов –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</w:t>
      </w:r>
    </w:p>
    <w:p>
      <w:pPr>
        <w:pStyle w:val="C3"/>
        <w:spacing w:beforeAutospacing="0" w:before="0" w:afterAutospacing="0" w:after="0"/>
        <w:rPr>
          <w:color w:val="000000"/>
        </w:rPr>
      </w:pPr>
      <w:r>
        <w:rPr>
          <w:color w:val="000000"/>
        </w:rPr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11"/>
          <w:b/>
          <w:bCs/>
          <w:color w:val="000000"/>
        </w:rPr>
        <w:t>К концу учебного года</w:t>
      </w:r>
      <w:r>
        <w:rPr>
          <w:rStyle w:val="C2"/>
          <w:color w:val="000000"/>
        </w:rPr>
        <w:t> обучения учащиеся должны</w:t>
      </w:r>
      <w:r>
        <w:rPr>
          <w:rStyle w:val="C11"/>
          <w:b/>
          <w:bCs/>
          <w:color w:val="000000"/>
        </w:rPr>
        <w:t> уметь</w:t>
      </w:r>
      <w:r>
        <w:rPr>
          <w:rStyle w:val="C2"/>
          <w:color w:val="000000"/>
        </w:rPr>
        <w:t> </w:t>
      </w:r>
      <w:r>
        <w:rPr>
          <w:rStyle w:val="C11"/>
          <w:b/>
          <w:bCs/>
          <w:color w:val="000000"/>
        </w:rPr>
        <w:t>использовать приобретённые знания и умения в практической деятельности и повседневной жизни: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-для самостоятельной творческой деятельности;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-для выполнения домашнего труда;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-для обогащения опыта восприятия окружающей действительности, красоты природы, произведений искусства;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-осуществления сотрудничества с другими людьми в процессе совместной работы или учёбы;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-оценки поступков и деятельности своих товарищей, себя и других людей;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-поиска дополнительной информации по интересующим вопросам и удовлетворения познавательных интересов;</w:t>
      </w:r>
    </w:p>
    <w:p>
      <w:pPr>
        <w:pStyle w:val="C3"/>
        <w:spacing w:beforeAutospacing="0" w:before="0" w:afterAutospacing="0" w:after="0"/>
        <w:jc w:val="both"/>
        <w:rPr>
          <w:color w:val="000000"/>
        </w:rPr>
      </w:pPr>
      <w:r>
        <w:rPr>
          <w:rStyle w:val="C2"/>
          <w:color w:val="000000"/>
        </w:rPr>
        <w:t>-для обогащения жизненного опыта, решения практических задач с помощью наблюдения;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-выполнения изученных правил охраны и укрепления здоровья, безопасного поведения.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color w:val="000000"/>
        </w:rPr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b/>
          <w:b/>
          <w:bCs/>
          <w:color w:val="000000"/>
        </w:rPr>
      </w:pPr>
      <w:r>
        <w:rPr>
          <w:rStyle w:val="C2"/>
          <w:b/>
          <w:bCs/>
          <w:color w:val="000000"/>
        </w:rPr>
        <w:t>Содержание программы: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color w:val="000000"/>
        </w:rPr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Основы безопасности жизнедеятельности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Игры на свежем воздухе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Творческие занятия по различным направленностям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Спортивные занятия и соревнования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Чтение и обсуждение книг, просмотр м\фильмов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Музыкальные занятия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Историческое и патриотическое воспитание</w:t>
      </w:r>
    </w:p>
    <w:p>
      <w:pPr>
        <w:pStyle w:val="C25"/>
        <w:spacing w:beforeAutospacing="0" w:before="0" w:afterAutospacing="0" w:after="0"/>
        <w:ind w:right="-80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Оценочные и методические материалы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Дик Н.Ф. «Школа ПолногоДня: Новое содержание обучения и воспитания в 1-2 классах», Москва, издательство Феникс, 2008г.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Бурданова Г.П., Мячина Е.В. Шостак Р.М. «Школа Полного Дня», Москва, издательство Педагогический Поиск, 2010г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Евладова Е.Б., Логинова Л.Г. «Как разработать программу внеурочной деятельности и дополнительного образования», Москва, издательство Русское Слово, 2015 г.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 xml:space="preserve">Мартынова А.А. «Школа Полного дня» учебно-методический материал, интернет-портал Социальная Сеть Работников Образования 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www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nsportal</w:t>
      </w: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  <w:lang w:val="en-US" w:eastAsia="ru-RU"/>
        </w:rPr>
        <w:t>ru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C25"/>
        <w:spacing w:beforeAutospacing="0" w:before="0" w:afterAutospacing="0" w:after="0"/>
        <w:ind w:right="-80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Календарно-тематическое планирование работы общеобразовательной общеразвивающей программы социально-педагогической направленности «Школа Полного Дня»</w:t>
      </w:r>
    </w:p>
    <w:p>
      <w:pPr>
        <w:pStyle w:val="NoSpacing"/>
        <w:numPr>
          <w:ilvl w:val="0"/>
          <w:numId w:val="0"/>
        </w:num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СЕНТЯБРЬ</w:t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1"/>
        <w:gridCol w:w="5412"/>
        <w:gridCol w:w="1126"/>
        <w:gridCol w:w="1973"/>
      </w:tblGrid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Правила поведения в ГПД. Игра «Будем знакомы»</w:t>
            </w:r>
          </w:p>
          <w:p>
            <w:pPr>
              <w:pStyle w:val="NoSpacing"/>
              <w:rPr/>
            </w:pPr>
            <w:r>
              <w:rPr/>
              <w:t>2. Сам себе я помогу и здоровье сберегу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02.09.20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Спортивный час «Сильные, смелые, ловкие»</w:t>
            </w:r>
          </w:p>
          <w:p>
            <w:pPr>
              <w:pStyle w:val="NoSpacing"/>
              <w:rPr/>
            </w:pPr>
            <w:r>
              <w:rPr/>
              <w:t>2. Безопасное поведение в школе во время перемен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03.09.20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Рисунки на асфальте</w:t>
            </w:r>
          </w:p>
          <w:p>
            <w:pPr>
              <w:pStyle w:val="NoSpacing"/>
              <w:rPr/>
            </w:pPr>
            <w:r>
              <w:rPr/>
              <w:t xml:space="preserve">2. Чистота — залог здоровья!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6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Знакомство с пословицами, прибаутками о русском быте и гостеприимстве</w:t>
            </w:r>
          </w:p>
          <w:p>
            <w:pPr>
              <w:pStyle w:val="NoSpacing"/>
              <w:rPr/>
            </w:pPr>
            <w:r>
              <w:rPr/>
              <w:t xml:space="preserve">2. Мой внешний вид — залог успеха!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7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5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на лучшее изготовление поделок из пластилина</w:t>
            </w:r>
          </w:p>
          <w:p>
            <w:pPr>
              <w:pStyle w:val="NoSpacing"/>
              <w:rPr/>
            </w:pPr>
            <w:r>
              <w:rPr/>
              <w:t xml:space="preserve">2. Разговор о правильном питании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8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Музыкальный час. Песни о дружбе</w:t>
            </w:r>
          </w:p>
          <w:p>
            <w:pPr>
              <w:pStyle w:val="NoSpacing"/>
              <w:rPr/>
            </w:pPr>
            <w:r>
              <w:rPr/>
              <w:t xml:space="preserve">2. Здоровье юного спортсмена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09.09.20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Упражнения с мячом на развитие меткости</w:t>
            </w:r>
          </w:p>
          <w:p>
            <w:pPr>
              <w:pStyle w:val="NoSpacing"/>
              <w:rPr/>
            </w:pPr>
            <w:r>
              <w:rPr/>
              <w:t>2. Вредные привычки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ПДД «От дома до школы»</w:t>
            </w:r>
          </w:p>
          <w:p>
            <w:pPr>
              <w:pStyle w:val="NoSpacing"/>
              <w:rPr/>
            </w:pPr>
            <w:r>
              <w:rPr/>
              <w:t xml:space="preserve">2. Лесная аптека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tabs>
                <w:tab w:val="clear" w:pos="708"/>
                <w:tab w:val="left" w:pos="4401" w:leader="none"/>
              </w:tabs>
              <w:rPr/>
            </w:pPr>
            <w:r>
              <w:rPr/>
              <w:t xml:space="preserve">1. </w:t>
            </w:r>
            <w:r>
              <w:rPr/>
              <w:t>Встреча с библиотекарем. Беседа «Сбереги книгу»</w:t>
            </w:r>
          </w:p>
          <w:p>
            <w:pPr>
              <w:pStyle w:val="NoSpacing"/>
              <w:tabs>
                <w:tab w:val="clear" w:pos="708"/>
                <w:tab w:val="left" w:pos="4401" w:leader="none"/>
              </w:tabs>
              <w:rPr/>
            </w:pPr>
            <w:r>
              <w:rPr/>
              <w:t xml:space="preserve">2. Как сохранить и укрепить зрение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Спортивное мероприятие «Мы растем сильными и крепкими»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>Спортивные эстафеты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5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Одевайся по сезону</w:t>
            </w:r>
          </w:p>
          <w:p>
            <w:pPr>
              <w:pStyle w:val="NoSpacing"/>
              <w:rPr/>
            </w:pPr>
            <w:r>
              <w:rPr/>
              <w:t xml:space="preserve">2. Правильное питание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12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Путешествие по сказкам</w:t>
            </w:r>
          </w:p>
          <w:p>
            <w:pPr>
              <w:pStyle w:val="NoSpacing"/>
              <w:rPr/>
            </w:pPr>
            <w:r>
              <w:rPr/>
              <w:t>2. Польза овощей и фруктов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17.09.20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13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«Спорт – залог здоровья»</w:t>
            </w:r>
          </w:p>
          <w:p>
            <w:pPr>
              <w:pStyle w:val="NoSpacing"/>
              <w:rPr/>
            </w:pPr>
            <w:r>
              <w:rPr/>
              <w:t xml:space="preserve">2. Хорошо быть здоровым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14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«Я – самый лучший конструктор»</w:t>
            </w:r>
          </w:p>
          <w:p>
            <w:pPr>
              <w:pStyle w:val="NoSpacing"/>
              <w:rPr/>
            </w:pPr>
            <w:r>
              <w:rPr/>
              <w:t>2. Моя любимая игра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15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поделок «Золотая волшебница осень»</w:t>
            </w:r>
          </w:p>
          <w:p>
            <w:pPr>
              <w:pStyle w:val="NoSpacing"/>
              <w:rPr/>
            </w:pPr>
            <w:r>
              <w:rPr/>
              <w:t xml:space="preserve">2. Веселые состязания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2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 xml:space="preserve">Моя любимая </w:t>
            </w:r>
            <w:r>
              <w:rPr/>
              <w:t>настольная</w:t>
            </w:r>
            <w:r>
              <w:rPr/>
              <w:t xml:space="preserve"> игра</w:t>
            </w:r>
          </w:p>
          <w:p>
            <w:pPr>
              <w:pStyle w:val="NoSpacing"/>
              <w:rPr/>
            </w:pPr>
            <w:r>
              <w:rPr/>
              <w:t xml:space="preserve">2. Уход за зубами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23.09.20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17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Подвижные игры на свежем воздухе. Разучивание</w:t>
            </w:r>
          </w:p>
          <w:p>
            <w:pPr>
              <w:pStyle w:val="NoSpacing"/>
              <w:rPr/>
            </w:pPr>
            <w:r>
              <w:rPr/>
              <w:t>2. Салки, Коршун - игры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Хорошо быть здоровым</w:t>
            </w:r>
          </w:p>
          <w:p>
            <w:pPr>
              <w:pStyle w:val="NoSpacing"/>
              <w:rPr/>
            </w:pPr>
            <w:r>
              <w:rPr/>
              <w:t>2. Загадки о здоровье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6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19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Аппликации, поделки из шишек, желудей</w:t>
            </w:r>
          </w:p>
          <w:p>
            <w:pPr>
              <w:pStyle w:val="NoSpacing"/>
              <w:rPr/>
            </w:pPr>
            <w:r>
              <w:rPr/>
              <w:t xml:space="preserve">2. Дружи с водой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7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20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Беседа о личной гигиене</w:t>
            </w:r>
          </w:p>
          <w:p>
            <w:pPr>
              <w:pStyle w:val="NoSpacing"/>
              <w:rPr/>
            </w:pPr>
            <w:r>
              <w:rPr/>
              <w:t>2. Подвижные игры на воздухе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8</w:t>
            </w:r>
            <w:r>
              <w:rPr/>
              <w:t>.09.20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Секреты здоровья</w:t>
            </w:r>
          </w:p>
          <w:p>
            <w:pPr>
              <w:pStyle w:val="NoSpacing"/>
              <w:rPr/>
            </w:pPr>
            <w:r>
              <w:rPr/>
              <w:t>2. Польза закаливания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29.09.2021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5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 xml:space="preserve">105 </w:t>
            </w:r>
            <w:r>
              <w:rPr/>
              <w:t>часов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ОКТЯБРЬ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0"/>
        <w:gridCol w:w="4337"/>
        <w:gridCol w:w="1682"/>
        <w:gridCol w:w="2493"/>
      </w:tblGrid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Развивающие игры «В гостях у слов»</w:t>
            </w:r>
          </w:p>
          <w:p>
            <w:pPr>
              <w:pStyle w:val="NoSpacing"/>
              <w:rPr/>
            </w:pPr>
            <w:r>
              <w:rPr/>
              <w:t>2. Доктора природы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01.10.20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Веселые старты</w:t>
            </w:r>
          </w:p>
          <w:p>
            <w:pPr>
              <w:pStyle w:val="NoSpacing"/>
              <w:rPr/>
            </w:pPr>
            <w:r>
              <w:rPr/>
              <w:t xml:space="preserve">2. Полезные советы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04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загадок</w:t>
            </w:r>
          </w:p>
          <w:p>
            <w:pPr>
              <w:pStyle w:val="NoSpacing"/>
              <w:rPr/>
            </w:pPr>
            <w:r>
              <w:rPr/>
              <w:t>2. Час подвижных игр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5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книг А.Барто с последующим обсуждением</w:t>
            </w:r>
          </w:p>
          <w:p>
            <w:pPr>
              <w:pStyle w:val="NoSpacing"/>
              <w:rPr/>
            </w:pPr>
            <w:r>
              <w:rPr/>
              <w:t xml:space="preserve">2. Правильное питание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6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Просмотр м/ф «По дорогам сказок»</w:t>
            </w:r>
          </w:p>
          <w:p>
            <w:pPr>
              <w:pStyle w:val="NoSpacing"/>
              <w:rPr/>
            </w:pPr>
            <w:r>
              <w:rPr/>
              <w:t>2. Виды спорта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07.10.20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«Вредные привычки»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>Закаляйся, если хочешь быть здоров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08.10.20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Минутки творчества</w:t>
            </w:r>
          </w:p>
          <w:p>
            <w:pPr>
              <w:pStyle w:val="NoSpacing"/>
              <w:rPr/>
            </w:pPr>
            <w:r>
              <w:rPr/>
              <w:t xml:space="preserve">2. От старта до финиша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«Кто соберет самый большой букет из листьев»</w:t>
            </w:r>
          </w:p>
          <w:p>
            <w:pPr>
              <w:pStyle w:val="NoSpacing"/>
              <w:rPr/>
            </w:pPr>
            <w:r>
              <w:rPr/>
              <w:t>2. Игры с мячом на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2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Викторина «Птицы нашего города»</w:t>
            </w:r>
          </w:p>
          <w:p>
            <w:pPr>
              <w:pStyle w:val="NoSpacing"/>
              <w:rPr/>
            </w:pPr>
            <w:r>
              <w:rPr/>
              <w:t>2. Прыжки на скакалке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10 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Музыкальный час. Песни о детях</w:t>
            </w:r>
          </w:p>
          <w:p>
            <w:pPr>
              <w:pStyle w:val="NoSpacing"/>
              <w:rPr/>
            </w:pPr>
            <w:r>
              <w:rPr/>
              <w:t xml:space="preserve">2. Экскурсия на стадион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Правила поведения в столовой</w:t>
            </w:r>
          </w:p>
          <w:p>
            <w:pPr>
              <w:pStyle w:val="NoSpacing"/>
              <w:rPr/>
            </w:pPr>
            <w:r>
              <w:rPr/>
              <w:t xml:space="preserve">2. Задачи в стихах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Игровая программа «Отгадай кроссворд»</w:t>
            </w:r>
          </w:p>
          <w:p>
            <w:pPr>
              <w:pStyle w:val="NoSpacing"/>
              <w:rPr/>
            </w:pPr>
            <w:r>
              <w:rPr/>
              <w:t>2. Веселый алфавит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8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Изучаем ПДД. Виды транспорта</w:t>
            </w:r>
          </w:p>
          <w:p>
            <w:pPr>
              <w:pStyle w:val="NoSpacing"/>
              <w:rPr/>
            </w:pPr>
            <w:r>
              <w:rPr/>
              <w:t xml:space="preserve">2. В гостях у А.С.Пушкина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9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Праздник красок</w:t>
            </w:r>
          </w:p>
          <w:p>
            <w:pPr>
              <w:pStyle w:val="NoSpacing"/>
              <w:rPr/>
            </w:pPr>
            <w:r>
              <w:rPr/>
              <w:t xml:space="preserve">2. Графические диктанты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Лепка «Моя любимая игрушка»</w:t>
            </w:r>
          </w:p>
          <w:p>
            <w:pPr>
              <w:pStyle w:val="NoSpacing"/>
              <w:rPr/>
            </w:pPr>
            <w:r>
              <w:rPr/>
              <w:t xml:space="preserve">2. Знакомство с энциклопедией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Разучиваем новые игры</w:t>
            </w:r>
          </w:p>
          <w:p>
            <w:pPr>
              <w:pStyle w:val="NoSpacing"/>
              <w:rPr/>
            </w:pPr>
            <w:r>
              <w:rPr/>
              <w:t>2. О друзьях и дружбе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22.10.20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Читаем стихи и рассказы об осени</w:t>
            </w:r>
          </w:p>
          <w:p>
            <w:pPr>
              <w:pStyle w:val="NoSpacing"/>
              <w:rPr/>
            </w:pPr>
            <w:r>
              <w:rPr/>
              <w:t>2. Сочинение детских рассказов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Подвижные игры на воздухе</w:t>
            </w:r>
          </w:p>
          <w:p>
            <w:pPr>
              <w:pStyle w:val="NoSpacing"/>
              <w:rPr/>
            </w:pPr>
            <w:r>
              <w:rPr/>
              <w:t>2. Путешествие в мир профессий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6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Наблюдение за природой</w:t>
            </w:r>
          </w:p>
          <w:p>
            <w:pPr>
              <w:pStyle w:val="NoSpacing"/>
              <w:rPr/>
            </w:pPr>
            <w:r>
              <w:rPr/>
              <w:t>2. Головоломки на смекалку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7</w:t>
            </w:r>
            <w:r>
              <w:rPr/>
              <w:t>.10.20</w:t>
            </w:r>
            <w:r>
              <w:rPr/>
              <w:t>21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Экскурсия в библиотеку</w:t>
            </w:r>
          </w:p>
          <w:p>
            <w:pPr>
              <w:pStyle w:val="NoSpacing"/>
              <w:rPr/>
            </w:pPr>
            <w:r>
              <w:rPr/>
              <w:t xml:space="preserve">2. Игры с мячом на воздухе 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28.10.2021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Словарь вежливых слов</w:t>
            </w:r>
          </w:p>
          <w:p>
            <w:pPr>
              <w:pStyle w:val="NoSpacing"/>
              <w:rPr/>
            </w:pPr>
            <w:r>
              <w:rPr/>
              <w:t xml:space="preserve">2. Спорт — залог здоровья 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29.10.2021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105</w:t>
            </w:r>
            <w:r>
              <w:rPr/>
              <w:t xml:space="preserve">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НОЯБРЬ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49"/>
        <w:gridCol w:w="4337"/>
        <w:gridCol w:w="1683"/>
        <w:gridCol w:w="2493"/>
      </w:tblGrid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ПДД «От дома до школы»</w:t>
            </w:r>
          </w:p>
          <w:p>
            <w:pPr>
              <w:pStyle w:val="NoSpacing"/>
              <w:rPr/>
            </w:pPr>
            <w:r>
              <w:rPr/>
              <w:t>2. Древнейшие изобр</w:t>
            </w:r>
            <w:r>
              <w:rPr/>
              <w:t>етения человека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8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сказок А.С.Пушкина</w:t>
            </w:r>
          </w:p>
          <w:p>
            <w:pPr>
              <w:pStyle w:val="NoSpacing"/>
              <w:rPr/>
            </w:pPr>
            <w:r>
              <w:rPr/>
              <w:t>2. Развивающие интеллектуальные игры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9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Беседы о прочитанн</w:t>
            </w:r>
            <w:r>
              <w:rPr/>
              <w:t>ой книге</w:t>
            </w:r>
          </w:p>
          <w:p>
            <w:pPr>
              <w:pStyle w:val="NoSpacing"/>
              <w:rPr/>
            </w:pPr>
            <w:r>
              <w:rPr/>
              <w:t>2. Веселые грамотеи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Музыкальный час</w:t>
            </w:r>
          </w:p>
          <w:p>
            <w:pPr>
              <w:pStyle w:val="NoSpacing"/>
              <w:rPr/>
            </w:pPr>
            <w:r>
              <w:rPr/>
              <w:t>2. Торопись, да не ошибись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>
          <w:trHeight w:val="213" w:hRule="atLeast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Я – конструктор Лего</w:t>
            </w:r>
          </w:p>
          <w:p>
            <w:pPr>
              <w:pStyle w:val="NoSpacing"/>
              <w:rPr/>
            </w:pPr>
            <w:r>
              <w:rPr/>
              <w:t xml:space="preserve">2. Путешествие в страну знаний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2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Разучивание игр — считалок</w:t>
            </w:r>
          </w:p>
          <w:p>
            <w:pPr>
              <w:pStyle w:val="NoSpacing"/>
              <w:rPr/>
            </w:pPr>
            <w:r>
              <w:rPr/>
              <w:t>2. Шиворот навыворот - конкурс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5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ПТБ «Не играй с огнем»</w:t>
            </w:r>
          </w:p>
          <w:p>
            <w:pPr>
              <w:pStyle w:val="NoSpacing"/>
              <w:rPr/>
            </w:pPr>
            <w:r>
              <w:rPr/>
              <w:t xml:space="preserve">2. В царстве смекалки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6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8 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Правила поведения в школе</w:t>
            </w:r>
          </w:p>
          <w:p>
            <w:pPr>
              <w:pStyle w:val="NoSpacing"/>
              <w:rPr/>
            </w:pPr>
            <w:r>
              <w:rPr/>
              <w:t>2. Путешествие в Цифроград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Волшебные превращения</w:t>
            </w:r>
          </w:p>
          <w:p>
            <w:pPr>
              <w:pStyle w:val="NoSpacing"/>
              <w:rPr/>
            </w:pPr>
            <w:r>
              <w:rPr/>
              <w:t xml:space="preserve">2. Буквы разбежались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8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Беседа по прочитанной книге</w:t>
            </w:r>
          </w:p>
          <w:p>
            <w:pPr>
              <w:pStyle w:val="NoSpacing"/>
              <w:rPr/>
            </w:pPr>
            <w:r>
              <w:rPr/>
              <w:t>2. Слова-перевертыши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9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Просмотр м/ф «Маша и медведь»</w:t>
            </w:r>
          </w:p>
          <w:p>
            <w:pPr>
              <w:pStyle w:val="NoSpacing"/>
              <w:rPr/>
            </w:pPr>
            <w:r>
              <w:rPr/>
              <w:t xml:space="preserve">2. Веселые загадки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22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Спортивный час</w:t>
            </w:r>
          </w:p>
          <w:p>
            <w:pPr>
              <w:pStyle w:val="NoSpacing"/>
              <w:rPr/>
            </w:pPr>
            <w:r>
              <w:rPr/>
              <w:t>2. Ум, смекалка, быстрота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Уход за комнатными растениями</w:t>
            </w:r>
          </w:p>
          <w:p>
            <w:pPr>
              <w:pStyle w:val="NoSpacing"/>
              <w:rPr/>
            </w:pPr>
            <w:r>
              <w:rPr/>
              <w:t>2. Занимательный учебник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Минутки творчества</w:t>
            </w:r>
          </w:p>
          <w:p>
            <w:pPr>
              <w:pStyle w:val="NoSpacing"/>
              <w:rPr/>
            </w:pPr>
            <w:r>
              <w:rPr/>
              <w:t>2. Веселый счет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 друзьях и дружбе</w:t>
            </w:r>
          </w:p>
          <w:p>
            <w:pPr>
              <w:pStyle w:val="NoSpacing"/>
              <w:rPr/>
            </w:pPr>
            <w:r>
              <w:rPr/>
              <w:t xml:space="preserve">2. Веселая почемучка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6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Школа вежливости</w:t>
            </w:r>
          </w:p>
          <w:p>
            <w:pPr>
              <w:pStyle w:val="NoSpacing"/>
              <w:rPr/>
            </w:pPr>
            <w:r>
              <w:rPr/>
              <w:t>2. Веселый счет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9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Аппликация Силуэты</w:t>
            </w:r>
          </w:p>
          <w:p>
            <w:pPr>
              <w:pStyle w:val="NoSpacing"/>
              <w:rPr/>
            </w:pPr>
            <w:r>
              <w:rPr/>
              <w:t>2. Решение задач-шуток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30</w:t>
            </w:r>
            <w:r>
              <w:rPr/>
              <w:t>.11.20</w:t>
            </w:r>
            <w:r>
              <w:rPr/>
              <w:t>21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85</w:t>
            </w:r>
            <w:r>
              <w:rPr/>
              <w:t xml:space="preserve">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ДЕКАБРЬ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1"/>
        <w:gridCol w:w="4339"/>
        <w:gridCol w:w="1680"/>
        <w:gridCol w:w="2492"/>
      </w:tblGrid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Экологическая операция «Жизнь цветка»</w:t>
            </w:r>
          </w:p>
          <w:p>
            <w:pPr>
              <w:pStyle w:val="NoSpacing"/>
              <w:rPr/>
            </w:pPr>
            <w:r>
              <w:rPr/>
              <w:t>2. Все надо знать!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1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«Спорт – залог здоровья»</w:t>
            </w:r>
          </w:p>
          <w:p>
            <w:pPr>
              <w:pStyle w:val="NoSpacing"/>
              <w:rPr/>
            </w:pPr>
            <w:r>
              <w:rPr/>
              <w:t>2. Конкурс ребусов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2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Просмотр м/ф</w:t>
            </w:r>
          </w:p>
          <w:p>
            <w:pPr>
              <w:pStyle w:val="NoSpacing"/>
              <w:rPr/>
            </w:pPr>
            <w:r>
              <w:rPr/>
              <w:t>2. Игровой тренинг на развитие внимания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3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Конкурсная программа  «Мастерская умельцев»</w:t>
            </w:r>
          </w:p>
          <w:p>
            <w:pPr>
              <w:pStyle w:val="NoSpacing"/>
              <w:rPr/>
            </w:pPr>
            <w:r>
              <w:rPr/>
              <w:t>2. Клуб веселых математиков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6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Беседа по предупреждению несчастных случаев на улице и дома</w:t>
            </w:r>
          </w:p>
          <w:p>
            <w:pPr>
              <w:pStyle w:val="NoSpacing"/>
              <w:rPr/>
            </w:pPr>
            <w:r>
              <w:rPr/>
              <w:t>2. Математические кроссворды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7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«О друзьях и дружбе»</w:t>
            </w:r>
          </w:p>
          <w:p>
            <w:pPr>
              <w:pStyle w:val="NoSpacing"/>
              <w:rPr/>
            </w:pPr>
            <w:r>
              <w:rPr/>
              <w:t>2. Экскурсия в компьютерный класс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8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«Книжкина неделя»</w:t>
            </w:r>
          </w:p>
          <w:p>
            <w:pPr>
              <w:pStyle w:val="NoSpacing"/>
              <w:rPr/>
            </w:pPr>
            <w:r>
              <w:rPr/>
              <w:t xml:space="preserve">2. Теплые и холодные краски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09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Мастерская Деда Мороза</w:t>
            </w:r>
          </w:p>
          <w:p>
            <w:pPr>
              <w:pStyle w:val="NoSpacing"/>
              <w:rPr/>
            </w:pPr>
            <w:r>
              <w:rPr/>
              <w:t xml:space="preserve">2. Мамин портрет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0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Изготовление заготовок для сувениров</w:t>
            </w:r>
          </w:p>
          <w:p>
            <w:pPr>
              <w:pStyle w:val="NoSpacing"/>
              <w:rPr/>
            </w:pPr>
            <w:r>
              <w:rPr/>
              <w:t xml:space="preserve">2. Что такое театр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Изготовление сувениров к праздникам</w:t>
            </w:r>
          </w:p>
          <w:p>
            <w:pPr>
              <w:pStyle w:val="NoSpacing"/>
              <w:rPr/>
            </w:pPr>
            <w:r>
              <w:rPr/>
              <w:t xml:space="preserve">2. Чудо сказка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Музыкальный час. Разучивание новых песен</w:t>
            </w:r>
          </w:p>
          <w:p>
            <w:pPr>
              <w:pStyle w:val="NoSpacing"/>
              <w:rPr/>
            </w:pPr>
            <w:r>
              <w:rPr/>
              <w:t xml:space="preserve">2. Домашние животные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5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стихов о зиме</w:t>
            </w:r>
          </w:p>
          <w:p>
            <w:pPr>
              <w:pStyle w:val="NoSpacing"/>
              <w:rPr/>
            </w:pPr>
            <w:r>
              <w:rPr/>
              <w:t>2. Любимые герои мультфильмов</w:t>
            </w:r>
          </w:p>
          <w:p>
            <w:pPr>
              <w:pStyle w:val="NoSpacing"/>
              <w:rPr/>
            </w:pPr>
            <w:r>
              <w:rPr/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6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13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Хорошо быть здоровым</w:t>
            </w:r>
          </w:p>
          <w:p>
            <w:pPr>
              <w:pStyle w:val="NoSpacing"/>
              <w:rPr/>
            </w:pPr>
            <w:r>
              <w:rPr/>
              <w:t xml:space="preserve">2. Выше, дальше, сильнее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Разучивание новых подвижных игр</w:t>
            </w:r>
          </w:p>
          <w:p>
            <w:pPr>
              <w:pStyle w:val="NoSpacing"/>
              <w:rPr/>
            </w:pPr>
            <w:r>
              <w:rPr/>
              <w:t xml:space="preserve">2. Трафаретные чудеса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  <w:r>
              <w:rPr/>
              <w:t>.12.2019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15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Первые признаки зимы</w:t>
            </w:r>
          </w:p>
          <w:p>
            <w:pPr>
              <w:pStyle w:val="NoSpacing"/>
              <w:rPr/>
            </w:pPr>
            <w:r>
              <w:rPr/>
              <w:t>2. Хохлома и чудеса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1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мастеров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 xml:space="preserve">В гости к Деду Морозу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2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Акция «Сделай планету чище»</w:t>
            </w:r>
          </w:p>
          <w:p>
            <w:pPr>
              <w:pStyle w:val="NoSpacing"/>
              <w:rPr/>
            </w:pPr>
            <w:r>
              <w:rPr/>
              <w:t xml:space="preserve">2. Веселые кляксы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Лепка снежных фигур</w:t>
            </w:r>
          </w:p>
          <w:p>
            <w:pPr>
              <w:pStyle w:val="NoSpacing"/>
              <w:rPr/>
            </w:pPr>
            <w:r>
              <w:rPr/>
              <w:t xml:space="preserve">2. Волшебные точки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19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Мастерская Деда Мороза</w:t>
            </w:r>
          </w:p>
          <w:p>
            <w:pPr>
              <w:pStyle w:val="NoSpacing"/>
              <w:rPr/>
            </w:pPr>
            <w:r>
              <w:rPr/>
              <w:t>2. Путешествие в лесную сказку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7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Рисование на тему «Новый Год»</w:t>
            </w:r>
          </w:p>
          <w:p>
            <w:pPr>
              <w:pStyle w:val="NoSpacing"/>
              <w:rPr/>
            </w:pPr>
            <w:r>
              <w:rPr/>
              <w:t>2. Волшебный сундучок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8</w:t>
            </w:r>
            <w:r>
              <w:rPr/>
              <w:t>.12.20</w:t>
            </w:r>
            <w:r>
              <w:rPr/>
              <w:t>21</w:t>
            </w:r>
          </w:p>
        </w:tc>
      </w:tr>
      <w:tr>
        <w:trPr/>
        <w:tc>
          <w:tcPr>
            <w:tcW w:w="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От старта до финиша</w:t>
            </w:r>
          </w:p>
          <w:p>
            <w:pPr>
              <w:pStyle w:val="NoSpacing"/>
              <w:rPr/>
            </w:pPr>
            <w:r>
              <w:rPr/>
              <w:t>2. Красота вокруг тебя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29.12.2021</w:t>
            </w:r>
          </w:p>
        </w:tc>
      </w:tr>
      <w:tr>
        <w:trPr/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105</w:t>
            </w:r>
            <w:r>
              <w:rPr/>
              <w:t xml:space="preserve"> 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ЯНВАРЬ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49"/>
        <w:gridCol w:w="4339"/>
        <w:gridCol w:w="1682"/>
        <w:gridCol w:w="2492"/>
      </w:tblGrid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Следи за своим поведением сам</w:t>
            </w:r>
          </w:p>
          <w:p>
            <w:pPr>
              <w:pStyle w:val="NoSpacing"/>
              <w:rPr/>
            </w:pPr>
            <w:r>
              <w:rPr/>
              <w:t xml:space="preserve">2. Животные Африки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ПТБ «Не играй с огнем»</w:t>
            </w:r>
          </w:p>
          <w:p>
            <w:pPr>
              <w:pStyle w:val="NoSpacing"/>
              <w:rPr/>
            </w:pPr>
            <w:r>
              <w:rPr/>
              <w:t xml:space="preserve">2. Мы — фантазеры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1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Уборка территории школы</w:t>
            </w:r>
          </w:p>
          <w:p>
            <w:pPr>
              <w:pStyle w:val="NoSpacing"/>
              <w:rPr/>
            </w:pPr>
            <w:r>
              <w:rPr/>
              <w:t>2. Придумай сказку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2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Беседа по предупреждению несчастных случаев на улице и дома</w:t>
            </w:r>
          </w:p>
          <w:p>
            <w:pPr>
              <w:pStyle w:val="NoSpacing"/>
              <w:rPr/>
            </w:pPr>
            <w:r>
              <w:rPr/>
              <w:t xml:space="preserve">2. Сказочный букет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Крещенский вечерок. Приметы крещения. «Как гадали на Руси»</w:t>
            </w:r>
          </w:p>
          <w:p>
            <w:pPr>
              <w:pStyle w:val="NoSpacing"/>
              <w:rPr/>
            </w:pPr>
            <w:r>
              <w:rPr/>
              <w:t xml:space="preserve">2. Сказки А.С.Пушкина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Добрый и злой человек</w:t>
            </w:r>
          </w:p>
          <w:p>
            <w:pPr>
              <w:pStyle w:val="NoSpacing"/>
              <w:rPr/>
            </w:pPr>
            <w:r>
              <w:rPr/>
              <w:t>2. Любимые герои мультфильмов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Беседа «Внимание! Гололед»</w:t>
            </w:r>
          </w:p>
          <w:p>
            <w:pPr>
              <w:pStyle w:val="NoSpacing"/>
              <w:rPr/>
            </w:pPr>
            <w:r>
              <w:rPr/>
              <w:t>2. Пусть всегда будет солнце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8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Правила поведения в школе</w:t>
            </w:r>
          </w:p>
          <w:p>
            <w:pPr>
              <w:pStyle w:val="NoSpacing"/>
              <w:rPr/>
            </w:pPr>
            <w:r>
              <w:rPr/>
              <w:t>2. Хорошо быть здоровым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19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Зимняя эстафета</w:t>
            </w:r>
          </w:p>
          <w:p>
            <w:pPr>
              <w:pStyle w:val="NoSpacing"/>
              <w:rPr/>
            </w:pPr>
            <w:r>
              <w:rPr/>
              <w:t>2. Следи за своим поведением сам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0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Книга «Волшебное слово» Пантелеева</w:t>
            </w:r>
          </w:p>
          <w:p>
            <w:pPr>
              <w:pStyle w:val="NoSpacing"/>
              <w:rPr/>
            </w:pPr>
            <w:r>
              <w:rPr/>
              <w:t>2. Я люблю свой город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1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Как правильно отдохнуть</w:t>
            </w:r>
          </w:p>
          <w:p>
            <w:pPr>
              <w:pStyle w:val="NoSpacing"/>
              <w:rPr/>
            </w:pPr>
            <w:r>
              <w:rPr/>
              <w:t>2. Уход за пожилыми людьми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Вредные привычк</w:t>
            </w:r>
            <w:r>
              <w:rPr/>
              <w:t>и</w:t>
            </w:r>
          </w:p>
          <w:p>
            <w:pPr>
              <w:pStyle w:val="NoSpacing"/>
              <w:rPr/>
            </w:pPr>
            <w:r>
              <w:rPr/>
              <w:t>2. Полет на другую планету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Великая Отечественная война: год за годом</w:t>
            </w:r>
          </w:p>
          <w:p>
            <w:pPr>
              <w:pStyle w:val="NoSpacing"/>
              <w:rPr/>
            </w:pPr>
            <w:r>
              <w:rPr/>
              <w:t>2. Мой лучший друг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6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14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Школа оригами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>Час подвижных игр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7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Час здоровья. Беседа о гигиене</w:t>
            </w:r>
          </w:p>
          <w:p>
            <w:pPr>
              <w:pStyle w:val="NoSpacing"/>
              <w:rPr/>
            </w:pPr>
            <w:r>
              <w:rPr/>
              <w:t xml:space="preserve">2. Клуб веселых математиков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8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Интересное рядом. Рассказы из энциклопедии</w:t>
            </w:r>
          </w:p>
          <w:p>
            <w:pPr>
              <w:pStyle w:val="NoSpacing"/>
              <w:rPr/>
            </w:pPr>
            <w:r>
              <w:rPr/>
              <w:t xml:space="preserve">2. Мы растем сильными и крепками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 xml:space="preserve">4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  <w:r>
              <w:rPr/>
              <w:t>1</w:t>
            </w:r>
            <w:r>
              <w:rPr/>
              <w:t>.01.202</w:t>
            </w:r>
            <w:r>
              <w:rPr/>
              <w:t>2</w:t>
            </w:r>
          </w:p>
        </w:tc>
      </w:tr>
      <w:tr>
        <w:trPr>
          <w:trHeight w:val="326" w:hRule="atLeast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95</w:t>
            </w:r>
            <w:r>
              <w:rPr/>
              <w:t xml:space="preserve"> час</w:t>
            </w:r>
            <w:r>
              <w:rPr/>
              <w:t>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ФЕВРАЛЬ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0"/>
        <w:gridCol w:w="4337"/>
        <w:gridCol w:w="1682"/>
        <w:gridCol w:w="2493"/>
      </w:tblGrid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Откуда текут молочные реки</w:t>
            </w:r>
          </w:p>
          <w:p>
            <w:pPr>
              <w:pStyle w:val="NoSpacing"/>
              <w:rPr/>
            </w:pPr>
            <w:r>
              <w:rPr/>
              <w:t>2. Изготовление поделок из пластилина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1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Путешествие в мир профессий</w:t>
            </w:r>
          </w:p>
          <w:p>
            <w:pPr>
              <w:pStyle w:val="NoSpacing"/>
              <w:rPr/>
            </w:pPr>
            <w:r>
              <w:rPr/>
              <w:t>2. Школьные принадлежности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2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Рисование на музыкальные темы</w:t>
            </w:r>
          </w:p>
          <w:p>
            <w:pPr>
              <w:pStyle w:val="NoSpacing"/>
              <w:rPr/>
            </w:pPr>
            <w:r>
              <w:rPr/>
              <w:t>2. Волшебное слово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3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Конституция РФ – основной закон</w:t>
            </w:r>
          </w:p>
          <w:p>
            <w:pPr>
              <w:pStyle w:val="NoSpacing"/>
              <w:rPr/>
            </w:pPr>
            <w:r>
              <w:rPr/>
              <w:t>2. Научись владеть собой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4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КВН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>Если я один дома?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07.02.2020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книг об армии</w:t>
            </w:r>
          </w:p>
          <w:p>
            <w:pPr>
              <w:pStyle w:val="NoSpacing"/>
              <w:rPr/>
            </w:pPr>
            <w:r>
              <w:rPr/>
              <w:t xml:space="preserve">2. Игры на свежем воздухе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08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Заочное путешествие по Саратову</w:t>
            </w:r>
          </w:p>
          <w:p>
            <w:pPr>
              <w:pStyle w:val="NoSpacing"/>
              <w:rPr/>
            </w:pPr>
            <w:r>
              <w:rPr/>
              <w:t>2. Как я помогаю маме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09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Лепка животных из пластилина</w:t>
            </w:r>
          </w:p>
          <w:p>
            <w:pPr>
              <w:pStyle w:val="NoSpacing"/>
              <w:rPr/>
            </w:pPr>
            <w:r>
              <w:rPr/>
              <w:t xml:space="preserve">2. О чем </w:t>
            </w:r>
            <w:r>
              <w:rPr/>
              <w:t>говорит твое имя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Словарь вежливых слов</w:t>
            </w:r>
          </w:p>
          <w:p>
            <w:pPr>
              <w:pStyle w:val="NoSpacing"/>
              <w:rPr/>
            </w:pPr>
            <w:r>
              <w:rPr/>
              <w:t xml:space="preserve">2. Быстрее, выше, сильнее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1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Ремонт книг</w:t>
            </w:r>
          </w:p>
          <w:p>
            <w:pPr>
              <w:pStyle w:val="NoSpacing"/>
              <w:rPr/>
            </w:pPr>
            <w:r>
              <w:rPr/>
              <w:t>2. Подвижные игры на свежем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Осторожно, сосульки!</w:t>
            </w:r>
          </w:p>
          <w:p>
            <w:pPr>
              <w:pStyle w:val="NoSpacing"/>
              <w:rPr/>
            </w:pPr>
            <w:r>
              <w:rPr/>
              <w:t>2. Твой внешний вид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 xml:space="preserve">4 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2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Доскажи словечко</w:t>
            </w:r>
          </w:p>
          <w:p>
            <w:pPr>
              <w:pStyle w:val="NoSpacing"/>
              <w:rPr/>
            </w:pPr>
            <w:r>
              <w:rPr/>
              <w:t>2. Как вести себя в лесу?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Веселые старты</w:t>
            </w:r>
          </w:p>
          <w:p>
            <w:pPr>
              <w:pStyle w:val="NoSpacing"/>
              <w:rPr/>
            </w:pPr>
            <w:r>
              <w:rPr/>
              <w:t xml:space="preserve">2. Наши любимые животные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Как помочь другу?</w:t>
            </w:r>
          </w:p>
          <w:p>
            <w:pPr>
              <w:pStyle w:val="NoSpacing"/>
              <w:rPr/>
            </w:pPr>
            <w:r>
              <w:rPr/>
              <w:t>2. Воспитанный ли я человек?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рисунков</w:t>
            </w:r>
          </w:p>
          <w:p>
            <w:pPr>
              <w:pStyle w:val="NoSpacing"/>
              <w:rPr/>
            </w:pPr>
            <w:r>
              <w:rPr/>
              <w:t>2. Как я помогаю маме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28.02.202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6</w:t>
            </w:r>
            <w:r>
              <w:rPr/>
              <w:t>0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МАРТ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49"/>
        <w:gridCol w:w="4339"/>
        <w:gridCol w:w="1682"/>
        <w:gridCol w:w="2492"/>
      </w:tblGrid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Разучивание песен о весне и маме</w:t>
            </w:r>
          </w:p>
          <w:p>
            <w:pPr>
              <w:pStyle w:val="NoSpacing"/>
              <w:rPr/>
            </w:pPr>
            <w:r>
              <w:rPr/>
              <w:t>2. Правила поведения на улице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1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Как уберечься от болезни?</w:t>
            </w:r>
          </w:p>
          <w:p>
            <w:pPr>
              <w:pStyle w:val="NoSpacing"/>
              <w:rPr/>
            </w:pPr>
            <w:r>
              <w:rPr/>
              <w:t xml:space="preserve">2. Украсим барышню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2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Подготовка к конкурсу «А ну-ка, девочки!»</w:t>
            </w:r>
          </w:p>
          <w:p>
            <w:pPr>
              <w:pStyle w:val="NoSpacing"/>
              <w:rPr/>
            </w:pPr>
            <w:r>
              <w:rPr/>
              <w:t xml:space="preserve">2. Умей думать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3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 ну-ка, девочки!</w:t>
            </w:r>
          </w:p>
          <w:p>
            <w:pPr>
              <w:pStyle w:val="NoSpacing"/>
              <w:rPr/>
            </w:pPr>
            <w:r>
              <w:rPr/>
              <w:t>2. Волшебный карандашик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4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Предупреждение травматизма в школе и дома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 xml:space="preserve">В царстве смекалки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09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Рисование «Первые признаки весны»</w:t>
            </w:r>
          </w:p>
          <w:p>
            <w:pPr>
              <w:pStyle w:val="NoSpacing"/>
              <w:rPr/>
            </w:pPr>
            <w:r>
              <w:rPr/>
              <w:t xml:space="preserve">2. Труд красит человека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0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Разгадай кроссворд</w:t>
            </w:r>
          </w:p>
          <w:p>
            <w:pPr>
              <w:pStyle w:val="NoSpacing"/>
              <w:rPr/>
            </w:pPr>
            <w:r>
              <w:rPr/>
              <w:t>2. Бумажные фантазии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1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>
          <w:trHeight w:val="602" w:hRule="atLeast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Тонкий лед – опасная дорога</w:t>
            </w:r>
          </w:p>
          <w:p>
            <w:pPr>
              <w:pStyle w:val="NoSpacing"/>
              <w:rPr/>
            </w:pPr>
            <w:r>
              <w:rPr/>
              <w:t xml:space="preserve">2. Лепка ежика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Сильные, ловкие, смелые</w:t>
            </w:r>
          </w:p>
          <w:p>
            <w:pPr>
              <w:pStyle w:val="NoSpacing"/>
              <w:rPr/>
            </w:pPr>
            <w:r>
              <w:rPr/>
              <w:t>2. Минутка творчества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5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Узнай растение</w:t>
            </w:r>
          </w:p>
          <w:p>
            <w:pPr>
              <w:pStyle w:val="NoSpacing"/>
              <w:rPr/>
            </w:pPr>
            <w:r>
              <w:rPr/>
              <w:t xml:space="preserve">2. Уход за зубами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6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 правильном питании</w:t>
            </w:r>
          </w:p>
          <w:p>
            <w:pPr>
              <w:pStyle w:val="NoSpacing"/>
              <w:rPr/>
            </w:pPr>
            <w:r>
              <w:rPr/>
              <w:t>2. Весна — красна!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Один дом</w:t>
            </w:r>
            <w:r>
              <w:rPr/>
              <w:t>а</w:t>
            </w:r>
          </w:p>
          <w:p>
            <w:pPr>
              <w:pStyle w:val="NoSpacing"/>
              <w:rPr/>
            </w:pPr>
            <w:r>
              <w:rPr/>
              <w:t xml:space="preserve">2. Сказочная птица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 </w:t>
            </w:r>
            <w:r>
              <w:rPr/>
              <w:t>Что? Где? Когда?</w:t>
            </w:r>
          </w:p>
          <w:p>
            <w:pPr>
              <w:pStyle w:val="NoSpacing"/>
              <w:rPr/>
            </w:pPr>
            <w:r>
              <w:rPr/>
              <w:t xml:space="preserve">2. Экскурсия в мастерскую школы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1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Конкурс работ из конструктора</w:t>
            </w:r>
          </w:p>
          <w:p>
            <w:pPr>
              <w:pStyle w:val="NoSpacing"/>
              <w:rPr/>
            </w:pPr>
            <w:r>
              <w:rPr/>
              <w:t>2. Мы - дизайнеры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2</w:t>
            </w:r>
            <w:r>
              <w:rPr/>
              <w:t>.03.202</w:t>
            </w:r>
            <w:r>
              <w:rPr/>
              <w:t>2</w:t>
            </w:r>
          </w:p>
        </w:tc>
      </w:tr>
      <w:tr>
        <w:trPr/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5</w:t>
            </w:r>
          </w:p>
        </w:tc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Веселые старты</w:t>
            </w:r>
          </w:p>
          <w:p>
            <w:pPr>
              <w:pStyle w:val="NoSpacing"/>
              <w:rPr/>
            </w:pPr>
            <w:r>
              <w:rPr/>
              <w:t>2. Правила поведения на улице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.03.2022</w:t>
            </w:r>
          </w:p>
        </w:tc>
      </w:tr>
      <w:tr>
        <w:trPr/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6</w:t>
            </w:r>
            <w:r>
              <w:rPr/>
              <w:t xml:space="preserve">0 </w:t>
            </w:r>
            <w:r>
              <w:rPr/>
              <w:t>час</w:t>
            </w:r>
            <w:r>
              <w:rPr/>
              <w:t>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>АПРЕЛЬ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0"/>
        <w:gridCol w:w="4337"/>
        <w:gridCol w:w="1682"/>
        <w:gridCol w:w="2493"/>
      </w:tblGrid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Что такое характер? Непослушание</w:t>
            </w:r>
          </w:p>
          <w:p>
            <w:pPr>
              <w:pStyle w:val="NoSpacing"/>
              <w:rPr/>
            </w:pPr>
            <w:r>
              <w:rPr/>
              <w:t>2. Режим дня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04</w:t>
            </w:r>
            <w:r>
              <w:rPr/>
              <w:t>.0</w:t>
            </w:r>
            <w:r>
              <w:rPr/>
              <w:t>4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Рассказ о народных обычаях и приметах старины</w:t>
            </w:r>
          </w:p>
          <w:p>
            <w:pPr>
              <w:pStyle w:val="NoSpacing"/>
              <w:rPr/>
            </w:pPr>
            <w:r>
              <w:rPr/>
              <w:t xml:space="preserve">2. Моя любимая мамочка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05</w:t>
            </w:r>
            <w:r>
              <w:rPr/>
              <w:t>.0</w:t>
            </w:r>
            <w:r>
              <w:rPr/>
              <w:t>4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басен И.А.Крылова</w:t>
              <w:br/>
            </w:r>
            <w:r>
              <w:rPr/>
              <w:t xml:space="preserve">2. Папа и я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06</w:t>
            </w:r>
            <w:r>
              <w:rPr/>
              <w:t>.0</w:t>
            </w:r>
            <w:r>
              <w:rPr/>
              <w:t>4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Правила ПДД</w:t>
            </w:r>
          </w:p>
          <w:p>
            <w:pPr>
              <w:pStyle w:val="NoSpacing"/>
              <w:rPr/>
            </w:pPr>
            <w:r>
              <w:rPr/>
              <w:t xml:space="preserve">2. Веселая перемена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07</w:t>
            </w:r>
            <w:r>
              <w:rPr/>
              <w:t>.0</w:t>
            </w:r>
            <w:r>
              <w:rPr/>
              <w:t>4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 ну-ка, мальчики!</w:t>
            </w:r>
          </w:p>
          <w:p>
            <w:pPr>
              <w:pStyle w:val="NoSpacing"/>
              <w:rPr/>
            </w:pPr>
            <w:r>
              <w:rPr/>
              <w:t>2. Волшебное слово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08</w:t>
            </w:r>
            <w:r>
              <w:rPr/>
              <w:t>.0</w:t>
            </w:r>
            <w:r>
              <w:rPr/>
              <w:t>4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Лепка на свободную тему</w:t>
            </w:r>
          </w:p>
          <w:p>
            <w:pPr>
              <w:pStyle w:val="NoSpacing"/>
              <w:rPr/>
            </w:pPr>
            <w:r>
              <w:rPr/>
              <w:t>2. Жители подводного царства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  <w:r>
              <w:rPr/>
              <w:t>.0</w:t>
            </w:r>
            <w:r>
              <w:rPr/>
              <w:t>4</w:t>
            </w:r>
            <w:r>
              <w:rPr/>
              <w:t>.2022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Веселые загадки</w:t>
            </w:r>
          </w:p>
          <w:p>
            <w:pPr>
              <w:pStyle w:val="NoSpacing"/>
              <w:rPr/>
            </w:pPr>
            <w:r>
              <w:rPr/>
              <w:t>2. Подвижные игры на свежем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  <w:r>
              <w:rPr/>
              <w:t>.03.2022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Подумай и отгадай</w:t>
            </w:r>
          </w:p>
          <w:p>
            <w:pPr>
              <w:pStyle w:val="NoSpacing"/>
              <w:rPr/>
            </w:pPr>
            <w:r>
              <w:rPr/>
              <w:t xml:space="preserve">2. Несчастные случаи на дороге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Веселые старты</w:t>
            </w:r>
          </w:p>
          <w:p>
            <w:pPr>
              <w:pStyle w:val="NoSpacing"/>
              <w:rPr/>
            </w:pPr>
            <w:r>
              <w:rPr/>
              <w:t xml:space="preserve">2. Занимательная математика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Поделки из природных материалов</w:t>
            </w:r>
          </w:p>
          <w:p>
            <w:pPr>
              <w:pStyle w:val="NoSpacing"/>
              <w:rPr/>
            </w:pPr>
            <w:r>
              <w:rPr/>
              <w:t>2. Хочу все знать!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Азбука поведения</w:t>
            </w:r>
          </w:p>
          <w:p>
            <w:pPr>
              <w:pStyle w:val="NoSpacing"/>
              <w:rPr/>
            </w:pPr>
            <w:r>
              <w:rPr/>
              <w:t>2. Моя любимая игра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Путешествие по стране Рисовандии</w:t>
            </w:r>
          </w:p>
          <w:p>
            <w:pPr>
              <w:pStyle w:val="NoSpacing"/>
              <w:rPr/>
            </w:pPr>
            <w:r>
              <w:rPr/>
              <w:t xml:space="preserve">2. Мой выходной день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19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КВН «Птичьи имена»</w:t>
            </w:r>
          </w:p>
          <w:p>
            <w:pPr>
              <w:pStyle w:val="NoSpacing"/>
              <w:rPr/>
            </w:pPr>
            <w:r>
              <w:rPr/>
              <w:t>2. День Победы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0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Моя семья</w:t>
            </w:r>
          </w:p>
          <w:p>
            <w:pPr>
              <w:pStyle w:val="NoSpacing"/>
              <w:rPr/>
            </w:pPr>
            <w:r>
              <w:rPr/>
              <w:t>2. Игры с мячом на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Лепка овощей и фруктов</w:t>
            </w:r>
          </w:p>
          <w:p>
            <w:pPr>
              <w:pStyle w:val="NoSpacing"/>
              <w:rPr/>
            </w:pPr>
            <w:r>
              <w:rPr/>
              <w:t xml:space="preserve">2. </w:t>
            </w:r>
            <w:r>
              <w:rPr/>
              <w:t xml:space="preserve">Мой любимый город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2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Игры на открытом воздухе</w:t>
            </w:r>
          </w:p>
          <w:p>
            <w:pPr>
              <w:pStyle w:val="NoSpacing"/>
              <w:rPr/>
            </w:pPr>
            <w:r>
              <w:rPr/>
              <w:t>2. Весна, весна на улице!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5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Я – конструктор Лего</w:t>
            </w:r>
          </w:p>
          <w:p>
            <w:pPr>
              <w:pStyle w:val="NoSpacing"/>
              <w:rPr/>
            </w:pPr>
            <w:r>
              <w:rPr/>
              <w:t>2. Сказочные животные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26</w:t>
            </w:r>
            <w:r>
              <w:rPr/>
              <w:t>.04.202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23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Задачи в стихах</w:t>
            </w:r>
          </w:p>
          <w:p>
            <w:pPr>
              <w:pStyle w:val="NoSpacing"/>
              <w:rPr/>
            </w:pPr>
            <w:r>
              <w:rPr/>
              <w:t>2. Конкурс прыжков на скакалке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27.04.2022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24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Цветок — объемная аппликация</w:t>
            </w:r>
          </w:p>
          <w:p>
            <w:pPr>
              <w:pStyle w:val="NoSpacing"/>
              <w:rPr/>
            </w:pPr>
            <w:r>
              <w:rPr/>
              <w:t>2. Самый аккуратный портфель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28.04.2022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25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Польза правильного питания</w:t>
            </w:r>
          </w:p>
          <w:p>
            <w:pPr>
              <w:pStyle w:val="NoSpacing"/>
              <w:rPr/>
            </w:pPr>
            <w:r>
              <w:rPr/>
              <w:t>2. Час подвижных игр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29.04.2022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10</w:t>
            </w:r>
            <w:r>
              <w:rPr/>
              <w:t>0 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numPr>
          <w:ilvl w:val="0"/>
          <w:numId w:val="0"/>
        </w:numPr>
        <w:outlineLvl w:val="0"/>
        <w:rPr>
          <w:b/>
          <w:b/>
          <w:bCs/>
        </w:rPr>
      </w:pPr>
      <w:r>
        <w:rPr>
          <w:b/>
          <w:bCs/>
        </w:rPr>
        <w:t xml:space="preserve">МАЙ </w:t>
      </w:r>
    </w:p>
    <w:p>
      <w:pPr>
        <w:pStyle w:val="NoSpacing"/>
        <w:rPr/>
      </w:pPr>
      <w:r>
        <w:rPr/>
      </w:r>
    </w:p>
    <w:tbl>
      <w:tblPr>
        <w:tblW w:w="9463" w:type="dxa"/>
        <w:jc w:val="left"/>
        <w:tblInd w:w="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50"/>
        <w:gridCol w:w="4339"/>
        <w:gridCol w:w="1681"/>
        <w:gridCol w:w="2492"/>
      </w:tblGrid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Эстафеты со скакалкой</w:t>
            </w:r>
          </w:p>
          <w:p>
            <w:pPr>
              <w:pStyle w:val="NoSpacing"/>
              <w:rPr/>
            </w:pPr>
            <w:r>
              <w:rPr/>
              <w:t>2. Загадки о здоровье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4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Чтение и инсценировка сказок</w:t>
            </w:r>
          </w:p>
          <w:p>
            <w:pPr>
              <w:pStyle w:val="NoSpacing"/>
              <w:rPr/>
            </w:pPr>
            <w:r>
              <w:rPr/>
              <w:t xml:space="preserve">2. Природа вокруг нас 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5</w:t>
            </w:r>
            <w:r>
              <w:rPr/>
              <w:t>.0</w:t>
            </w:r>
            <w:r>
              <w:rPr/>
              <w:t>5</w:t>
            </w:r>
            <w:r>
              <w:rPr/>
              <w:t>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Поведение в лесу</w:t>
            </w:r>
          </w:p>
          <w:p>
            <w:pPr>
              <w:pStyle w:val="NoSpacing"/>
              <w:rPr/>
            </w:pPr>
            <w:r>
              <w:rPr/>
              <w:t xml:space="preserve">2. 9 Мая — рисунки ко Дню Победы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</w:t>
            </w:r>
            <w:r>
              <w:rPr/>
              <w:t>6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Книга и труд рядом идут. Ремонт книг</w:t>
            </w:r>
          </w:p>
          <w:p>
            <w:pPr>
              <w:pStyle w:val="NoSpacing"/>
              <w:rPr/>
            </w:pPr>
            <w:r>
              <w:rPr/>
              <w:t>2. Решение задач-шуток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08.05.202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Рисование «Нам не нужна война»</w:t>
            </w:r>
          </w:p>
          <w:p>
            <w:pPr>
              <w:pStyle w:val="NoSpacing"/>
              <w:rPr/>
            </w:pPr>
            <w:r>
              <w:rPr/>
              <w:t>2. Веселые состязания и эстафеты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Математическая разминка</w:t>
            </w:r>
          </w:p>
          <w:p>
            <w:pPr>
              <w:pStyle w:val="NoSpacing"/>
              <w:rPr/>
            </w:pPr>
            <w:r>
              <w:rPr/>
              <w:t>2. Герб и флаг России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«Май – травень»</w:t>
            </w:r>
          </w:p>
          <w:p>
            <w:pPr>
              <w:pStyle w:val="NoSpacing"/>
              <w:rPr/>
            </w:pPr>
            <w:r>
              <w:rPr/>
              <w:t>2. Музыкальный час — песни о лете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3. </w:t>
            </w:r>
            <w:r>
              <w:rPr/>
              <w:t>Знакомство с картинами В.М.Васнецова</w:t>
            </w:r>
          </w:p>
          <w:p>
            <w:pPr>
              <w:pStyle w:val="NoSpacing"/>
              <w:rPr/>
            </w:pPr>
            <w:r>
              <w:rPr/>
              <w:t xml:space="preserve">5. Вредные и полезные привычки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6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Веселые эстафеты с мячом</w:t>
            </w:r>
          </w:p>
          <w:p>
            <w:pPr>
              <w:pStyle w:val="NoSpacing"/>
              <w:rPr/>
            </w:pPr>
            <w:r>
              <w:rPr/>
              <w:t>2. Групповые игры на свежем воздухе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Час загадок</w:t>
            </w:r>
          </w:p>
          <w:p>
            <w:pPr>
              <w:pStyle w:val="NoSpacing"/>
              <w:rPr/>
            </w:pPr>
            <w:r>
              <w:rPr/>
              <w:t>2.  Волшебные слова спасибо и пожалуйста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18.05.202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Кем я хочу стать</w:t>
            </w:r>
          </w:p>
          <w:p>
            <w:pPr>
              <w:pStyle w:val="NoSpacing"/>
              <w:rPr/>
            </w:pPr>
            <w:r>
              <w:rPr/>
              <w:t>2. Торопись, да не ошибись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19.05.202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Безопасность на воде</w:t>
            </w:r>
          </w:p>
          <w:p>
            <w:pPr>
              <w:pStyle w:val="NoSpacing"/>
              <w:rPr/>
            </w:pPr>
            <w:r>
              <w:rPr/>
              <w:t xml:space="preserve">2. Азбука поведения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20.05.202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Библиотечный час</w:t>
            </w:r>
          </w:p>
          <w:p>
            <w:pPr>
              <w:pStyle w:val="NoSpacing"/>
              <w:rPr/>
            </w:pPr>
            <w:r>
              <w:rPr/>
              <w:t>2. Чему я научился за год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Рисунки на асфальте</w:t>
            </w:r>
          </w:p>
          <w:p>
            <w:pPr>
              <w:pStyle w:val="NoSpacing"/>
              <w:rPr/>
            </w:pPr>
            <w:r>
              <w:rPr/>
              <w:t>2. Не хочу быть грязнулей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>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 xml:space="preserve">1. </w:t>
            </w:r>
            <w:r>
              <w:rPr/>
              <w:t>Лучшая поделка из пластилина</w:t>
            </w:r>
          </w:p>
          <w:p>
            <w:pPr>
              <w:pStyle w:val="NoSpacing"/>
              <w:rPr/>
            </w:pPr>
            <w:r>
              <w:rPr/>
              <w:t>2. Долгожданное лето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25.05.202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Природа вокруг нас</w:t>
            </w:r>
          </w:p>
          <w:p>
            <w:pPr>
              <w:pStyle w:val="NoSpacing"/>
              <w:rPr/>
            </w:pPr>
            <w:r>
              <w:rPr/>
              <w:t xml:space="preserve">2. Подвижные игры на свежем воздухе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26.05.202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1. Что я буду делать летом</w:t>
            </w:r>
          </w:p>
          <w:p>
            <w:pPr>
              <w:pStyle w:val="NoSpacing"/>
              <w:rPr/>
            </w:pPr>
            <w:r>
              <w:rPr/>
              <w:t>2. Конкурс рисунков — Летние каникулы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  <w:t>27.05.202</w:t>
            </w:r>
            <w:r>
              <w:rPr/>
              <w:t>2</w:t>
            </w:r>
          </w:p>
        </w:tc>
      </w:tr>
      <w:tr>
        <w:trPr/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right"/>
              <w:rPr/>
            </w:pPr>
            <w:r>
              <w:rPr/>
              <w:t>Итого в месяц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/>
            </w:pPr>
            <w:r>
              <w:rPr/>
              <w:t>6</w:t>
            </w:r>
            <w:r>
              <w:rPr/>
              <w:t>4</w:t>
            </w:r>
            <w:r>
              <w:rPr/>
              <w:t xml:space="preserve">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/>
            </w:pPr>
            <w:r>
              <w:rPr/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/>
      </w:pPr>
      <w:r>
        <w:rPr/>
        <w:t>Общее количество часов в программе – 540.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9"/>
  <w:embedSystemFonts/>
  <w:defaultTabStop w:val="708"/>
  <w:autoHyphenation w:val="true"/>
  <w:doNotHyphenateCaps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6ab0"/>
    <w:pPr>
      <w:widowControl/>
      <w:suppressAutoHyphens w:val="true"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C11" w:customStyle="1">
    <w:name w:val="c11"/>
    <w:basedOn w:val="DefaultParagraphFont"/>
    <w:uiPriority w:val="99"/>
    <w:qFormat/>
    <w:rsid w:val="00636ab0"/>
    <w:rPr/>
  </w:style>
  <w:style w:type="character" w:styleId="C2" w:customStyle="1">
    <w:name w:val="c2"/>
    <w:basedOn w:val="DefaultParagraphFont"/>
    <w:uiPriority w:val="99"/>
    <w:qFormat/>
    <w:rsid w:val="00636ab0"/>
    <w:rPr/>
  </w:style>
  <w:style w:type="character" w:styleId="Appleconvertedspace" w:customStyle="1">
    <w:name w:val="apple-converted-space"/>
    <w:basedOn w:val="DefaultParagraphFont"/>
    <w:uiPriority w:val="99"/>
    <w:qFormat/>
    <w:rsid w:val="00636ab0"/>
    <w:rPr/>
  </w:style>
  <w:style w:type="character" w:styleId="C15" w:customStyle="1">
    <w:name w:val="c15"/>
    <w:basedOn w:val="DefaultParagraphFont"/>
    <w:uiPriority w:val="99"/>
    <w:qFormat/>
    <w:rsid w:val="00636ab0"/>
    <w:rPr/>
  </w:style>
  <w:style w:type="character" w:styleId="DocumentMapChar" w:customStyle="1">
    <w:name w:val="Document Map Char"/>
    <w:basedOn w:val="DefaultParagraphFont"/>
    <w:link w:val="DocumentMap"/>
    <w:uiPriority w:val="99"/>
    <w:semiHidden/>
    <w:qFormat/>
    <w:locked/>
    <w:rsid w:val="0070153e"/>
    <w:rPr>
      <w:rFonts w:ascii="Times New Roman" w:hAnsi="Times New Roman" w:cs="Times New Roman"/>
      <w:sz w:val="2"/>
      <w:szCs w:val="2"/>
      <w:lang w:eastAsia="en-U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99"/>
    <w:qFormat/>
    <w:rsid w:val="00aa2772"/>
    <w:pPr>
      <w:widowControl/>
      <w:bidi w:val="0"/>
      <w:spacing w:before="0" w:after="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ru-RU" w:bidi="ar-SA"/>
    </w:rPr>
  </w:style>
  <w:style w:type="paragraph" w:styleId="C3" w:customStyle="1">
    <w:name w:val="c3"/>
    <w:basedOn w:val="Normal"/>
    <w:uiPriority w:val="99"/>
    <w:qFormat/>
    <w:rsid w:val="00636a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5" w:customStyle="1">
    <w:name w:val="c25"/>
    <w:basedOn w:val="Normal"/>
    <w:uiPriority w:val="99"/>
    <w:qFormat/>
    <w:rsid w:val="00636a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8f1da3"/>
    <w:pPr>
      <w:ind w:left="720" w:hanging="0"/>
    </w:pPr>
    <w:rPr/>
  </w:style>
  <w:style w:type="paragraph" w:styleId="DocumentMap">
    <w:name w:val="Document Map"/>
    <w:basedOn w:val="Normal"/>
    <w:link w:val="DocumentMapChar"/>
    <w:uiPriority w:val="99"/>
    <w:semiHidden/>
    <w:qFormat/>
    <w:rsid w:val="0004453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aa2772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507</TotalTime>
  <Application>LibreOffice/6.4.3.2$Windows_x86 LibreOffice_project/747b5d0ebf89f41c860ec2a39efd7cb15b54f2d8</Application>
  <Pages>17</Pages>
  <Words>4191</Words>
  <Characters>26153</Characters>
  <CharactersWithSpaces>29852</CharactersWithSpaces>
  <Paragraphs>1117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2019-08-30T11:03:00Z</dcterms:created>
  <dc:creator>Катя</dc:creator>
  <dc:description/>
  <dc:language>ru-RU</dc:language>
  <cp:lastModifiedBy/>
  <cp:lastPrinted>2019-11-21T12:28:00Z</cp:lastPrinted>
  <dcterms:modified xsi:type="dcterms:W3CDTF">2021-10-03T20:45:32Z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